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B60B1E" w14:textId="77777777" w:rsidR="00970012" w:rsidRPr="00D368E3" w:rsidRDefault="00290BAA" w:rsidP="005C53A8">
      <w:pPr>
        <w:spacing w:after="0"/>
        <w:jc w:val="center"/>
        <w:rPr>
          <w:rFonts w:ascii="Arial" w:hAnsi="Arial" w:cs="Arial"/>
          <w:b/>
          <w:sz w:val="24"/>
          <w:szCs w:val="24"/>
        </w:rPr>
      </w:pPr>
      <w:bookmarkStart w:id="0" w:name="_GoBack"/>
      <w:bookmarkEnd w:id="0"/>
      <w:r w:rsidRPr="00D368E3">
        <w:rPr>
          <w:rFonts w:ascii="Arial" w:hAnsi="Arial" w:cs="Arial"/>
          <w:b/>
          <w:sz w:val="24"/>
          <w:szCs w:val="24"/>
        </w:rPr>
        <w:t>Bekanntmachung</w:t>
      </w:r>
    </w:p>
    <w:p w14:paraId="7B5B6FA3" w14:textId="06B38ED4" w:rsidR="00290BAA" w:rsidRPr="00D368E3" w:rsidRDefault="00A12C80" w:rsidP="005C53A8">
      <w:pPr>
        <w:spacing w:after="0"/>
        <w:jc w:val="center"/>
        <w:rPr>
          <w:rFonts w:ascii="Arial" w:hAnsi="Arial" w:cs="Arial"/>
          <w:b/>
          <w:sz w:val="24"/>
          <w:szCs w:val="24"/>
        </w:rPr>
      </w:pPr>
      <w:r w:rsidRPr="00A12C80">
        <w:rPr>
          <w:rFonts w:ascii="Arial" w:hAnsi="Arial" w:cs="Arial"/>
          <w:b/>
          <w:sz w:val="24"/>
          <w:szCs w:val="24"/>
        </w:rPr>
        <w:t>Aufstellungsbeschluss und Beschluss zur Beteiligung der Öffentlichkeit zum Bebauungsplan „An der Schmiede-Ost“ im OT Zweenfurth</w:t>
      </w:r>
    </w:p>
    <w:p w14:paraId="7B5B6FA4" w14:textId="77777777" w:rsidR="00290BAA" w:rsidRPr="00D368E3" w:rsidRDefault="00290BAA" w:rsidP="00290BAA">
      <w:pPr>
        <w:spacing w:after="0"/>
        <w:jc w:val="center"/>
        <w:rPr>
          <w:rFonts w:ascii="Arial" w:hAnsi="Arial" w:cs="Arial"/>
          <w:b/>
          <w:sz w:val="24"/>
          <w:szCs w:val="24"/>
          <w:highlight w:val="yellow"/>
        </w:rPr>
      </w:pPr>
    </w:p>
    <w:p w14:paraId="20412DEB" w14:textId="77777777" w:rsidR="00A12C80" w:rsidRPr="00A12C80" w:rsidRDefault="00A12C80" w:rsidP="00A12C80">
      <w:pPr>
        <w:spacing w:after="0"/>
        <w:jc w:val="both"/>
        <w:rPr>
          <w:rFonts w:ascii="Arial" w:hAnsi="Arial" w:cs="Arial"/>
          <w:sz w:val="24"/>
          <w:szCs w:val="24"/>
        </w:rPr>
      </w:pPr>
      <w:bookmarkStart w:id="1" w:name="_Hlk78275894"/>
      <w:r w:rsidRPr="00A12C80">
        <w:rPr>
          <w:rFonts w:ascii="Arial" w:hAnsi="Arial" w:cs="Arial"/>
          <w:sz w:val="24"/>
          <w:szCs w:val="24"/>
        </w:rPr>
        <w:t>Der Gemeinderat der Gemeinde Borsdorf hat in seiner Sitzung am 06.11.2019 die Aufstellung des Bebauungsplans „An der Schmiede-Ost“ gemäß § 2 Abs. 1 BauGB beschlossen (Beschluss Nr.: 038/2019).</w:t>
      </w:r>
      <w:bookmarkEnd w:id="1"/>
    </w:p>
    <w:p w14:paraId="7F8B4D22" w14:textId="77777777" w:rsidR="00A12C80" w:rsidRPr="00A12C80" w:rsidRDefault="00A12C80" w:rsidP="00A12C80">
      <w:pPr>
        <w:spacing w:after="0"/>
        <w:jc w:val="both"/>
        <w:rPr>
          <w:rFonts w:ascii="Arial" w:hAnsi="Arial" w:cs="Arial"/>
          <w:sz w:val="24"/>
          <w:szCs w:val="24"/>
        </w:rPr>
      </w:pPr>
    </w:p>
    <w:p w14:paraId="1E1B1D78" w14:textId="04D6EFA5" w:rsidR="00A12C80" w:rsidRPr="00A12C80" w:rsidRDefault="00A12C80" w:rsidP="00A12C80">
      <w:pPr>
        <w:spacing w:after="0"/>
        <w:jc w:val="both"/>
        <w:rPr>
          <w:rFonts w:ascii="Arial" w:hAnsi="Arial" w:cs="Arial"/>
          <w:sz w:val="24"/>
          <w:szCs w:val="24"/>
        </w:rPr>
      </w:pPr>
      <w:bookmarkStart w:id="2" w:name="_Hlk78275997"/>
      <w:r w:rsidRPr="00A12C80">
        <w:rPr>
          <w:rFonts w:ascii="Arial" w:hAnsi="Arial" w:cs="Arial"/>
          <w:sz w:val="24"/>
          <w:szCs w:val="24"/>
        </w:rPr>
        <w:t>Das Plangebiet umfasst die Flurstücke 322/f und 322/g der Gemarkung Zweenfurth auf einer Fläche von 5.762 m</w:t>
      </w:r>
      <w:r w:rsidRPr="00A12C80">
        <w:rPr>
          <w:rFonts w:ascii="Arial" w:hAnsi="Arial" w:cs="Arial"/>
          <w:sz w:val="24"/>
          <w:szCs w:val="24"/>
          <w:vertAlign w:val="superscript"/>
        </w:rPr>
        <w:t>2</w:t>
      </w:r>
      <w:r w:rsidRPr="00A12C80">
        <w:rPr>
          <w:rFonts w:ascii="Arial" w:hAnsi="Arial" w:cs="Arial"/>
          <w:sz w:val="24"/>
          <w:szCs w:val="24"/>
        </w:rPr>
        <w:t>. Dabei handelt es sich um eine innerörtliche Brachfläche östlich der Straße an der Schmiede. Der Geltungsbereich ist in n</w:t>
      </w:r>
      <w:r w:rsidR="00607682">
        <w:rPr>
          <w:rFonts w:ascii="Arial" w:hAnsi="Arial" w:cs="Arial"/>
          <w:sz w:val="24"/>
          <w:szCs w:val="24"/>
        </w:rPr>
        <w:t>achs</w:t>
      </w:r>
      <w:r w:rsidRPr="00A12C80">
        <w:rPr>
          <w:rFonts w:ascii="Arial" w:hAnsi="Arial" w:cs="Arial"/>
          <w:sz w:val="24"/>
          <w:szCs w:val="24"/>
        </w:rPr>
        <w:t>tehender Abbildung dargestellt.</w:t>
      </w:r>
    </w:p>
    <w:p w14:paraId="114651D9" w14:textId="77777777" w:rsidR="00A12C80" w:rsidRPr="00A12C80" w:rsidRDefault="00A12C80" w:rsidP="00A12C80">
      <w:pPr>
        <w:spacing w:after="0"/>
        <w:jc w:val="both"/>
        <w:rPr>
          <w:rFonts w:ascii="Arial" w:hAnsi="Arial" w:cs="Arial"/>
          <w:sz w:val="24"/>
          <w:szCs w:val="24"/>
        </w:rPr>
      </w:pPr>
    </w:p>
    <w:p w14:paraId="51BEAFB9"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Folgende Planungsziele sollen erreicht werden:</w:t>
      </w:r>
    </w:p>
    <w:p w14:paraId="05BC29B5" w14:textId="77777777" w:rsidR="00A12C80" w:rsidRPr="00A12C80" w:rsidRDefault="00A12C80" w:rsidP="00A12C80">
      <w:pPr>
        <w:numPr>
          <w:ilvl w:val="0"/>
          <w:numId w:val="1"/>
        </w:numPr>
        <w:spacing w:after="0"/>
        <w:jc w:val="both"/>
        <w:rPr>
          <w:rFonts w:ascii="Arial" w:hAnsi="Arial" w:cs="Arial"/>
          <w:sz w:val="24"/>
          <w:szCs w:val="24"/>
        </w:rPr>
      </w:pPr>
      <w:r w:rsidRPr="00A12C80">
        <w:rPr>
          <w:rFonts w:ascii="Arial" w:hAnsi="Arial" w:cs="Arial"/>
          <w:sz w:val="24"/>
          <w:szCs w:val="24"/>
        </w:rPr>
        <w:t>planungsrechtliche Vorbereitung der Bebauung mit bis zu 8 Einfamilienhäusern und den dafür notwendigen Erschließungsflächen innerhalb der Ortslage Zweenfurth</w:t>
      </w:r>
    </w:p>
    <w:p w14:paraId="1E98BA54" w14:textId="77777777" w:rsidR="00A12C80" w:rsidRPr="00A12C80" w:rsidRDefault="00A12C80" w:rsidP="00A12C80">
      <w:pPr>
        <w:numPr>
          <w:ilvl w:val="0"/>
          <w:numId w:val="1"/>
        </w:numPr>
        <w:spacing w:after="0"/>
        <w:jc w:val="both"/>
        <w:rPr>
          <w:rFonts w:ascii="Arial" w:hAnsi="Arial" w:cs="Arial"/>
          <w:sz w:val="24"/>
          <w:szCs w:val="24"/>
        </w:rPr>
      </w:pPr>
      <w:r w:rsidRPr="00A12C80">
        <w:rPr>
          <w:rFonts w:ascii="Arial" w:hAnsi="Arial" w:cs="Arial"/>
          <w:sz w:val="24"/>
          <w:szCs w:val="24"/>
        </w:rPr>
        <w:t>Sicherstellung einer geordneten städtebaulichen Entwicklung und</w:t>
      </w:r>
    </w:p>
    <w:p w14:paraId="6430FD7C" w14:textId="77777777" w:rsidR="00A12C80" w:rsidRPr="00A12C80" w:rsidRDefault="00A12C80" w:rsidP="00A12C80">
      <w:pPr>
        <w:numPr>
          <w:ilvl w:val="0"/>
          <w:numId w:val="1"/>
        </w:numPr>
        <w:spacing w:after="0"/>
        <w:jc w:val="both"/>
        <w:rPr>
          <w:rFonts w:ascii="Arial" w:hAnsi="Arial" w:cs="Arial"/>
          <w:sz w:val="24"/>
          <w:szCs w:val="24"/>
        </w:rPr>
      </w:pPr>
      <w:r w:rsidRPr="00A12C80">
        <w:rPr>
          <w:rFonts w:ascii="Arial" w:hAnsi="Arial" w:cs="Arial"/>
          <w:sz w:val="24"/>
          <w:szCs w:val="24"/>
        </w:rPr>
        <w:t>Konzeption sowie Ausweisung von bestehenden und noch zu errichtenden öffentlichen Erschließungsanlagen</w:t>
      </w:r>
    </w:p>
    <w:p w14:paraId="46795723" w14:textId="77777777" w:rsidR="00A12C80" w:rsidRPr="00A12C80" w:rsidRDefault="00A12C80" w:rsidP="00A12C80">
      <w:pPr>
        <w:spacing w:after="0"/>
        <w:jc w:val="both"/>
        <w:rPr>
          <w:rFonts w:ascii="Arial" w:hAnsi="Arial" w:cs="Arial"/>
          <w:sz w:val="24"/>
          <w:szCs w:val="24"/>
        </w:rPr>
      </w:pPr>
    </w:p>
    <w:p w14:paraId="3810B26E" w14:textId="4F2CBC2B"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Der Bebauungsplan wird im beschleunigten Verfahren gemäß § 13a BauGB aufgestellt. Gemäß § 13a Abs. 2 i.</w:t>
      </w:r>
      <w:r w:rsidR="00607682">
        <w:rPr>
          <w:rFonts w:ascii="Arial" w:hAnsi="Arial" w:cs="Arial"/>
          <w:sz w:val="24"/>
          <w:szCs w:val="24"/>
        </w:rPr>
        <w:t xml:space="preserve"> </w:t>
      </w:r>
      <w:r w:rsidRPr="00A12C80">
        <w:rPr>
          <w:rFonts w:ascii="Arial" w:hAnsi="Arial" w:cs="Arial"/>
          <w:sz w:val="24"/>
          <w:szCs w:val="24"/>
        </w:rPr>
        <w:t>V.</w:t>
      </w:r>
      <w:r w:rsidR="00607682">
        <w:rPr>
          <w:rFonts w:ascii="Arial" w:hAnsi="Arial" w:cs="Arial"/>
          <w:sz w:val="24"/>
          <w:szCs w:val="24"/>
        </w:rPr>
        <w:t xml:space="preserve"> </w:t>
      </w:r>
      <w:r w:rsidRPr="00A12C80">
        <w:rPr>
          <w:rFonts w:ascii="Arial" w:hAnsi="Arial" w:cs="Arial"/>
          <w:sz w:val="24"/>
          <w:szCs w:val="24"/>
        </w:rPr>
        <w:t>m. § 13 Abs. 2 und 3 Satz 1 BauGB wird im beschleunigten Verfahren von der Umweltprüfung nach § 2 Abs. 4, von dem Umweltbericht nach § 2a, von der Angabe nach § 3 Abs. 2 Satz 2, welche Arten umweltbezogener Informationen verfügbar sind, sowie von der zusammenfassenden Erklärung nach § 10a Abs. 1 abgesehen; § 4c ist nicht anzuwenden. Von einer frühzeitigen Beteiligung der Öffentlichkeit wird abgesehen.</w:t>
      </w:r>
    </w:p>
    <w:p w14:paraId="739A0232" w14:textId="77777777" w:rsidR="00A12C80" w:rsidRPr="00A12C80" w:rsidRDefault="00A12C80" w:rsidP="00A12C80">
      <w:pPr>
        <w:spacing w:after="0"/>
        <w:jc w:val="both"/>
        <w:rPr>
          <w:rFonts w:ascii="Arial" w:hAnsi="Arial" w:cs="Arial"/>
          <w:sz w:val="24"/>
          <w:szCs w:val="24"/>
        </w:rPr>
      </w:pPr>
    </w:p>
    <w:p w14:paraId="76532901"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Dieser Beschluss wird gemäß § 2 Abs. 1 Satz 2 BauGB hiermit ortsüblich bekanntgemacht.</w:t>
      </w:r>
    </w:p>
    <w:p w14:paraId="6F58FA7B" w14:textId="77777777" w:rsidR="00A12C80" w:rsidRPr="00A12C80" w:rsidRDefault="00A12C80" w:rsidP="00A12C80">
      <w:pPr>
        <w:spacing w:after="0"/>
        <w:jc w:val="both"/>
        <w:rPr>
          <w:rFonts w:ascii="Arial" w:hAnsi="Arial" w:cs="Arial"/>
          <w:sz w:val="24"/>
          <w:szCs w:val="24"/>
        </w:rPr>
      </w:pPr>
    </w:p>
    <w:p w14:paraId="438E28E9"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Der Gemeinderat der Gemeinde Borsdorf hat in seiner Sitzung am 30.06.2021 den Entwurf des Bebauungsplans gebilligt und diesen zur Beteiligung der Öffentlichkeit, der Behörden und sonstigen Träger öffentlicher Belange und der Nachbargemeinden bestimmt (Beschluss-Nr.: 017/2021).</w:t>
      </w:r>
    </w:p>
    <w:p w14:paraId="3FC43F99" w14:textId="77777777" w:rsidR="00A12C80" w:rsidRPr="00A12C80" w:rsidRDefault="00A12C80" w:rsidP="00A12C80">
      <w:pPr>
        <w:spacing w:after="0"/>
        <w:jc w:val="both"/>
        <w:rPr>
          <w:rFonts w:ascii="Arial" w:hAnsi="Arial" w:cs="Arial"/>
          <w:sz w:val="24"/>
          <w:szCs w:val="24"/>
        </w:rPr>
      </w:pPr>
    </w:p>
    <w:p w14:paraId="66C898F6"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Der Entwurf des Bebauungsplans mit Begründung liegt nach der ortsüblichen Bekanntmachung der Beteiligung öffentlich zur Einsichtnahme und zur Äußerung vom</w:t>
      </w:r>
    </w:p>
    <w:bookmarkEnd w:id="2"/>
    <w:p w14:paraId="38A1010A" w14:textId="77777777" w:rsidR="00A12C80" w:rsidRPr="00A12C80" w:rsidRDefault="00A12C80" w:rsidP="00A12C80">
      <w:pPr>
        <w:spacing w:after="0"/>
        <w:jc w:val="both"/>
        <w:rPr>
          <w:rFonts w:ascii="Arial" w:hAnsi="Arial" w:cs="Arial"/>
          <w:sz w:val="24"/>
          <w:szCs w:val="24"/>
        </w:rPr>
      </w:pPr>
    </w:p>
    <w:p w14:paraId="13B1B726" w14:textId="77777777" w:rsidR="00A12C80" w:rsidRPr="00A12C80" w:rsidRDefault="00A12C80" w:rsidP="00A12C80">
      <w:pPr>
        <w:spacing w:after="0"/>
        <w:jc w:val="center"/>
        <w:rPr>
          <w:rFonts w:ascii="Arial" w:hAnsi="Arial" w:cs="Arial"/>
          <w:b/>
          <w:bCs/>
          <w:sz w:val="24"/>
          <w:szCs w:val="24"/>
          <w:u w:val="single"/>
        </w:rPr>
      </w:pPr>
      <w:r w:rsidRPr="00974658">
        <w:rPr>
          <w:rFonts w:ascii="Arial" w:hAnsi="Arial" w:cs="Arial"/>
          <w:b/>
          <w:bCs/>
          <w:sz w:val="24"/>
          <w:szCs w:val="24"/>
          <w:u w:val="single"/>
        </w:rPr>
        <w:t>23.08.2021 bis einschließlich 24.09.2021</w:t>
      </w:r>
    </w:p>
    <w:p w14:paraId="23CBF078" w14:textId="77777777" w:rsidR="00A12C80" w:rsidRPr="00A12C80" w:rsidRDefault="00A12C80" w:rsidP="00A12C80">
      <w:pPr>
        <w:spacing w:after="0"/>
        <w:jc w:val="both"/>
        <w:rPr>
          <w:rFonts w:ascii="Arial" w:hAnsi="Arial" w:cs="Arial"/>
          <w:sz w:val="24"/>
          <w:szCs w:val="24"/>
        </w:rPr>
      </w:pPr>
    </w:p>
    <w:p w14:paraId="61D4DFE4"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 xml:space="preserve">aus. Aufgrund der COVID-19-Pandemie wird gemäß § 3 Abs. 1 </w:t>
      </w:r>
      <w:proofErr w:type="spellStart"/>
      <w:r w:rsidRPr="00A12C80">
        <w:rPr>
          <w:rFonts w:ascii="Arial" w:hAnsi="Arial" w:cs="Arial"/>
          <w:sz w:val="24"/>
          <w:szCs w:val="24"/>
        </w:rPr>
        <w:t>PlanSiG</w:t>
      </w:r>
      <w:proofErr w:type="spellEnd"/>
      <w:r w:rsidRPr="00A12C80">
        <w:rPr>
          <w:rFonts w:ascii="Arial" w:hAnsi="Arial" w:cs="Arial"/>
          <w:sz w:val="24"/>
          <w:szCs w:val="24"/>
        </w:rPr>
        <w:t xml:space="preserve"> die öffentliche Auslegung durch die Veröffentlichung im Internet ersetzt. Als zusätzliches </w:t>
      </w:r>
      <w:r w:rsidRPr="00A12C80">
        <w:rPr>
          <w:rFonts w:ascii="Arial" w:hAnsi="Arial" w:cs="Arial"/>
          <w:sz w:val="24"/>
          <w:szCs w:val="24"/>
        </w:rPr>
        <w:lastRenderedPageBreak/>
        <w:t>Informationsangebot erfolgt während der Frist eine Auslegung der Unterlagen während der Dienstzeiten in der Gemeindeverwaltung Borsdorf, Rathausstraße 1, 04451 Borsdorf.</w:t>
      </w:r>
    </w:p>
    <w:p w14:paraId="3E9E25CA" w14:textId="77777777" w:rsidR="00A12C80" w:rsidRPr="00A12C80" w:rsidRDefault="00A12C80" w:rsidP="00A12C80">
      <w:pPr>
        <w:spacing w:after="0"/>
        <w:jc w:val="both"/>
        <w:rPr>
          <w:rFonts w:ascii="Arial" w:hAnsi="Arial" w:cs="Arial"/>
          <w:sz w:val="24"/>
          <w:szCs w:val="24"/>
        </w:rPr>
      </w:pPr>
    </w:p>
    <w:p w14:paraId="541C88CE"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Aufgrund von Einschränkungen im Zusammenhang mit der Covid-19-Pandemie kann der Zugang zur Gemeindeverwaltung während der o.g. Frist eingeschränkt sein. Eine Einsicht in die Planunterlagen ist für die Dauer der Auslegung nach vorheriger Anmeldung oder Terminvereinbarung unter der Telefonnummer (0 34 291) 41415 oder per E-Mail an planert@borsdorf.de möglich.</w:t>
      </w:r>
    </w:p>
    <w:p w14:paraId="65B9192E" w14:textId="77777777" w:rsidR="00A12C80" w:rsidRPr="00A12C80" w:rsidRDefault="00A12C80" w:rsidP="00A12C80">
      <w:pPr>
        <w:spacing w:after="0"/>
        <w:jc w:val="both"/>
        <w:rPr>
          <w:rFonts w:ascii="Arial" w:hAnsi="Arial" w:cs="Arial"/>
          <w:sz w:val="24"/>
          <w:szCs w:val="24"/>
        </w:rPr>
      </w:pPr>
    </w:p>
    <w:p w14:paraId="0907EB75"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Der Entwurf des Bebauungsplans ist während der Beteiligungsfrist über folgende Internetseiten abrufbar:</w:t>
      </w:r>
    </w:p>
    <w:p w14:paraId="3519B2B4" w14:textId="71A9604E" w:rsidR="00A12C80" w:rsidRDefault="00607682" w:rsidP="00A12C80">
      <w:pPr>
        <w:spacing w:after="0"/>
        <w:jc w:val="both"/>
        <w:rPr>
          <w:rFonts w:ascii="Arial" w:hAnsi="Arial" w:cs="Arial"/>
          <w:sz w:val="24"/>
          <w:szCs w:val="24"/>
        </w:rPr>
      </w:pPr>
      <w:hyperlink r:id="rId7" w:history="1">
        <w:r w:rsidRPr="003E5A86">
          <w:rPr>
            <w:rStyle w:val="Hyperlink"/>
            <w:rFonts w:ascii="Arial" w:hAnsi="Arial" w:cs="Arial"/>
            <w:sz w:val="24"/>
            <w:szCs w:val="24"/>
          </w:rPr>
          <w:t>https://www.borsdorf-sachsen.de/beteiligungsportal/</w:t>
        </w:r>
      </w:hyperlink>
    </w:p>
    <w:p w14:paraId="35E9760A" w14:textId="1565DC33" w:rsidR="00A12C80" w:rsidRDefault="00607682" w:rsidP="00A12C80">
      <w:pPr>
        <w:spacing w:after="0"/>
        <w:jc w:val="both"/>
        <w:rPr>
          <w:rFonts w:ascii="Arial" w:hAnsi="Arial" w:cs="Arial"/>
          <w:sz w:val="24"/>
          <w:szCs w:val="24"/>
        </w:rPr>
      </w:pPr>
      <w:hyperlink r:id="rId8" w:history="1">
        <w:r w:rsidRPr="003E5A86">
          <w:rPr>
            <w:rStyle w:val="Hyperlink"/>
            <w:rFonts w:ascii="Arial" w:hAnsi="Arial" w:cs="Arial"/>
            <w:sz w:val="24"/>
            <w:szCs w:val="24"/>
          </w:rPr>
          <w:t>https://www.bk-landschaftsarchitekten.de/beteiligungen.html</w:t>
        </w:r>
      </w:hyperlink>
    </w:p>
    <w:p w14:paraId="58621E85" w14:textId="123FF153" w:rsidR="00A12C80" w:rsidRDefault="00A12C80" w:rsidP="00A12C80">
      <w:pPr>
        <w:spacing w:after="0"/>
        <w:jc w:val="both"/>
        <w:rPr>
          <w:rFonts w:ascii="Arial" w:hAnsi="Arial" w:cs="Arial"/>
          <w:sz w:val="24"/>
          <w:szCs w:val="24"/>
        </w:rPr>
      </w:pPr>
      <w:r w:rsidRPr="00A12C80">
        <w:rPr>
          <w:rFonts w:ascii="Arial" w:hAnsi="Arial" w:cs="Arial"/>
          <w:sz w:val="24"/>
          <w:szCs w:val="24"/>
        </w:rPr>
        <w:t xml:space="preserve">sowie im zentralen Landesportal unter </w:t>
      </w:r>
      <w:hyperlink r:id="rId9" w:history="1">
        <w:r w:rsidR="00607682" w:rsidRPr="003E5A86">
          <w:rPr>
            <w:rStyle w:val="Hyperlink"/>
            <w:rFonts w:ascii="Arial" w:hAnsi="Arial" w:cs="Arial"/>
            <w:sz w:val="24"/>
            <w:szCs w:val="24"/>
          </w:rPr>
          <w:t>www.bauleitplanung.sachsen.de</w:t>
        </w:r>
      </w:hyperlink>
    </w:p>
    <w:p w14:paraId="4739B9B2" w14:textId="77777777" w:rsidR="00A12C80" w:rsidRPr="00A12C80" w:rsidRDefault="00A12C80" w:rsidP="00A12C80">
      <w:pPr>
        <w:spacing w:after="0"/>
        <w:jc w:val="both"/>
        <w:rPr>
          <w:rFonts w:ascii="Arial" w:hAnsi="Arial" w:cs="Arial"/>
          <w:sz w:val="24"/>
          <w:szCs w:val="24"/>
        </w:rPr>
      </w:pPr>
    </w:p>
    <w:p w14:paraId="0C95B24A"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 xml:space="preserve">Für Rückfragen steht das beauftragte Büro Knoblich, Landschaftsarchitekten BDLA/IFLA, Zur Mulde 25, 04838 </w:t>
      </w:r>
      <w:proofErr w:type="spellStart"/>
      <w:r w:rsidRPr="00A12C80">
        <w:rPr>
          <w:rFonts w:ascii="Arial" w:hAnsi="Arial" w:cs="Arial"/>
          <w:sz w:val="24"/>
          <w:szCs w:val="24"/>
        </w:rPr>
        <w:t>Zschepplin</w:t>
      </w:r>
      <w:proofErr w:type="spellEnd"/>
      <w:r w:rsidRPr="00A12C80">
        <w:rPr>
          <w:rFonts w:ascii="Arial" w:hAnsi="Arial" w:cs="Arial"/>
          <w:sz w:val="24"/>
          <w:szCs w:val="24"/>
        </w:rPr>
        <w:t>, Telefon (0 34 23) 7 58 60-0, Fax (0 34 23) 7 58 60-59, E-Mail beteiligung@bk-landschaftsarchitekten.de zur Verfügung.</w:t>
      </w:r>
    </w:p>
    <w:p w14:paraId="65E58571" w14:textId="77777777" w:rsidR="00A12C80" w:rsidRPr="00A12C80" w:rsidRDefault="00A12C80" w:rsidP="00A12C80">
      <w:pPr>
        <w:spacing w:after="0"/>
        <w:jc w:val="both"/>
        <w:rPr>
          <w:rFonts w:ascii="Arial" w:hAnsi="Arial" w:cs="Arial"/>
          <w:sz w:val="24"/>
          <w:szCs w:val="24"/>
        </w:rPr>
      </w:pPr>
    </w:p>
    <w:p w14:paraId="313D219C"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 xml:space="preserve">Stellungnahmen können während der Beteiligungsfrist abgegeben werden. Die Abgabe ist beispielsweise per E-Mail an </w:t>
      </w:r>
      <w:r w:rsidRPr="00A12C80">
        <w:rPr>
          <w:rFonts w:ascii="Arial" w:hAnsi="Arial" w:cs="Arial"/>
          <w:b/>
          <w:bCs/>
          <w:sz w:val="24"/>
          <w:szCs w:val="24"/>
        </w:rPr>
        <w:t>planert@borsdorf.de</w:t>
      </w:r>
      <w:r w:rsidRPr="00A12C80">
        <w:rPr>
          <w:rFonts w:ascii="Arial" w:hAnsi="Arial" w:cs="Arial"/>
          <w:sz w:val="24"/>
          <w:szCs w:val="24"/>
        </w:rPr>
        <w:t xml:space="preserve"> oder </w:t>
      </w:r>
      <w:r w:rsidRPr="00A12C80">
        <w:rPr>
          <w:rFonts w:ascii="Arial" w:hAnsi="Arial" w:cs="Arial"/>
          <w:b/>
          <w:bCs/>
          <w:sz w:val="24"/>
          <w:szCs w:val="24"/>
        </w:rPr>
        <w:t>beteiligung@bk-landschaftsarchitekten.de</w:t>
      </w:r>
      <w:r w:rsidRPr="00A12C80">
        <w:rPr>
          <w:rFonts w:ascii="Arial" w:hAnsi="Arial" w:cs="Arial"/>
          <w:sz w:val="24"/>
          <w:szCs w:val="24"/>
        </w:rPr>
        <w:t xml:space="preserve"> möglich. Es wird darauf hingewiesen, dass nicht fristgerecht abgegebene Stellungnahmen bei der Beschlussfassung über den Bauleitplan unberücksichtigt bleiben können.</w:t>
      </w:r>
    </w:p>
    <w:p w14:paraId="113F242F" w14:textId="77777777" w:rsidR="00A12C80" w:rsidRPr="00A12C80" w:rsidRDefault="00A12C80" w:rsidP="00A12C80">
      <w:pPr>
        <w:spacing w:after="0"/>
        <w:jc w:val="both"/>
        <w:rPr>
          <w:rFonts w:ascii="Arial" w:hAnsi="Arial" w:cs="Arial"/>
          <w:sz w:val="24"/>
          <w:szCs w:val="24"/>
        </w:rPr>
      </w:pPr>
    </w:p>
    <w:p w14:paraId="3E5BCFA1" w14:textId="77777777" w:rsidR="00A12C80" w:rsidRPr="00A12C80" w:rsidRDefault="00A12C80" w:rsidP="00A12C80">
      <w:pPr>
        <w:spacing w:after="0"/>
        <w:jc w:val="both"/>
        <w:rPr>
          <w:rFonts w:ascii="Arial" w:hAnsi="Arial" w:cs="Arial"/>
          <w:sz w:val="24"/>
          <w:szCs w:val="24"/>
          <w:u w:val="single"/>
        </w:rPr>
      </w:pPr>
      <w:r w:rsidRPr="00A12C80">
        <w:rPr>
          <w:rFonts w:ascii="Arial" w:hAnsi="Arial" w:cs="Arial"/>
          <w:sz w:val="24"/>
          <w:szCs w:val="24"/>
          <w:u w:val="single"/>
        </w:rPr>
        <w:t>Hinweis zum Datenschutz:</w:t>
      </w:r>
    </w:p>
    <w:p w14:paraId="633921F0"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Die Verarbeitung personenbezogener Daten erfolgt auf Grundlage des § 3 BauGB in Verbindung mit Art. 6 Abs. 1 Bst. E DSGVO und dem sächsischen Datenschutzgesetz. Sofern Sie Ihre Stellungnahme ohne Absenderangaben abgeben, erhalten Sie keine Mitteilung über das Ergebnis der Prüfung. Weitere Informationen entneh</w:t>
      </w:r>
      <w:r w:rsidRPr="00BC582D">
        <w:rPr>
          <w:rFonts w:ascii="Arial" w:hAnsi="Arial" w:cs="Arial"/>
          <w:sz w:val="24"/>
          <w:szCs w:val="24"/>
        </w:rPr>
        <w:t>men Sie bitte dem Formblatt: „Informationspflichten bei der Erhebung von Daten im Rahmen der Öffentlichkeitsbeteiligung nach BauGB (Art. 13 DSGVO)“, welches mit</w:t>
      </w:r>
      <w:r w:rsidRPr="00A12C80">
        <w:rPr>
          <w:rFonts w:ascii="Arial" w:hAnsi="Arial" w:cs="Arial"/>
          <w:sz w:val="24"/>
          <w:szCs w:val="24"/>
        </w:rPr>
        <w:t xml:space="preserve"> ausliegt.</w:t>
      </w:r>
    </w:p>
    <w:p w14:paraId="700D4872" w14:textId="77777777" w:rsidR="00A12C80" w:rsidRPr="00A12C80" w:rsidRDefault="00A12C80" w:rsidP="00A12C80">
      <w:pPr>
        <w:spacing w:after="0"/>
        <w:jc w:val="both"/>
        <w:rPr>
          <w:rFonts w:ascii="Arial" w:hAnsi="Arial" w:cs="Arial"/>
          <w:sz w:val="24"/>
          <w:szCs w:val="24"/>
        </w:rPr>
      </w:pPr>
    </w:p>
    <w:p w14:paraId="48A11F6C"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Borsdorf, den 27.07.2021</w:t>
      </w:r>
    </w:p>
    <w:p w14:paraId="683F3C30" w14:textId="77777777" w:rsidR="00A12C80" w:rsidRPr="00A12C80" w:rsidRDefault="00A12C80" w:rsidP="00A12C80">
      <w:pPr>
        <w:spacing w:after="0"/>
        <w:jc w:val="both"/>
        <w:rPr>
          <w:rFonts w:ascii="Arial" w:hAnsi="Arial" w:cs="Arial"/>
          <w:sz w:val="24"/>
          <w:szCs w:val="24"/>
        </w:rPr>
      </w:pPr>
    </w:p>
    <w:p w14:paraId="5CF4E1FD" w14:textId="77777777" w:rsidR="00A12C80" w:rsidRPr="00A12C80" w:rsidRDefault="00A12C80" w:rsidP="00A12C80">
      <w:pPr>
        <w:spacing w:after="0"/>
        <w:jc w:val="both"/>
        <w:rPr>
          <w:rFonts w:ascii="Arial" w:hAnsi="Arial" w:cs="Arial"/>
          <w:sz w:val="24"/>
          <w:szCs w:val="24"/>
        </w:rPr>
      </w:pPr>
    </w:p>
    <w:p w14:paraId="398E9DF9" w14:textId="77777777" w:rsidR="00A12C80" w:rsidRPr="00A12C80" w:rsidRDefault="00A12C80" w:rsidP="00A12C80">
      <w:pPr>
        <w:spacing w:after="0"/>
        <w:jc w:val="both"/>
        <w:rPr>
          <w:rFonts w:ascii="Arial" w:hAnsi="Arial" w:cs="Arial"/>
          <w:sz w:val="24"/>
          <w:szCs w:val="24"/>
        </w:rPr>
      </w:pPr>
    </w:p>
    <w:p w14:paraId="2F4F24FC" w14:textId="77777777" w:rsidR="00A12C80" w:rsidRPr="00A12C80" w:rsidRDefault="00A12C80" w:rsidP="00A12C80">
      <w:pPr>
        <w:spacing w:after="0"/>
        <w:jc w:val="both"/>
        <w:rPr>
          <w:rFonts w:ascii="Arial" w:hAnsi="Arial" w:cs="Arial"/>
          <w:sz w:val="24"/>
          <w:szCs w:val="24"/>
        </w:rPr>
      </w:pPr>
    </w:p>
    <w:p w14:paraId="0A4AB4FC"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Birgit Kaden</w:t>
      </w:r>
      <w:r w:rsidRPr="00A12C80">
        <w:rPr>
          <w:rFonts w:ascii="Arial" w:hAnsi="Arial" w:cs="Arial"/>
          <w:sz w:val="24"/>
          <w:szCs w:val="24"/>
        </w:rPr>
        <w:tab/>
      </w:r>
      <w:r w:rsidRPr="00A12C80">
        <w:rPr>
          <w:rFonts w:ascii="Arial" w:hAnsi="Arial" w:cs="Arial"/>
          <w:sz w:val="24"/>
          <w:szCs w:val="24"/>
        </w:rPr>
        <w:tab/>
      </w:r>
      <w:r w:rsidRPr="00A12C80">
        <w:rPr>
          <w:rFonts w:ascii="Arial" w:hAnsi="Arial" w:cs="Arial"/>
          <w:sz w:val="24"/>
          <w:szCs w:val="24"/>
        </w:rPr>
        <w:tab/>
      </w:r>
      <w:r w:rsidRPr="00A12C80">
        <w:rPr>
          <w:rFonts w:ascii="Arial" w:hAnsi="Arial" w:cs="Arial"/>
          <w:sz w:val="24"/>
          <w:szCs w:val="24"/>
        </w:rPr>
        <w:tab/>
      </w:r>
      <w:r w:rsidRPr="00A12C80">
        <w:rPr>
          <w:rFonts w:ascii="Arial" w:hAnsi="Arial" w:cs="Arial"/>
          <w:sz w:val="24"/>
          <w:szCs w:val="24"/>
        </w:rPr>
        <w:tab/>
      </w:r>
      <w:r w:rsidRPr="00A12C80">
        <w:rPr>
          <w:rFonts w:ascii="Arial" w:hAnsi="Arial" w:cs="Arial"/>
          <w:sz w:val="24"/>
          <w:szCs w:val="24"/>
        </w:rPr>
        <w:tab/>
        <w:t>Siegel</w:t>
      </w:r>
    </w:p>
    <w:p w14:paraId="6F0DEE6D"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t>Bürgermeisterin</w:t>
      </w:r>
    </w:p>
    <w:p w14:paraId="5B201457" w14:textId="77777777" w:rsidR="00A12C80" w:rsidRPr="00A12C80" w:rsidRDefault="00A12C80" w:rsidP="00A12C80">
      <w:pPr>
        <w:spacing w:after="0"/>
        <w:jc w:val="both"/>
        <w:rPr>
          <w:rFonts w:ascii="Arial" w:hAnsi="Arial" w:cs="Arial"/>
          <w:sz w:val="24"/>
          <w:szCs w:val="24"/>
        </w:rPr>
      </w:pPr>
    </w:p>
    <w:p w14:paraId="78B9371A" w14:textId="77777777" w:rsidR="00A12C80" w:rsidRPr="00A12C80" w:rsidRDefault="00A12C80" w:rsidP="00A12C80">
      <w:pPr>
        <w:spacing w:after="0"/>
        <w:jc w:val="both"/>
        <w:rPr>
          <w:rFonts w:ascii="Arial" w:hAnsi="Arial" w:cs="Arial"/>
          <w:sz w:val="24"/>
          <w:szCs w:val="24"/>
        </w:rPr>
      </w:pPr>
    </w:p>
    <w:p w14:paraId="7483D70E"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w:lastRenderedPageBreak/>
        <mc:AlternateContent>
          <mc:Choice Requires="wpg">
            <w:drawing>
              <wp:inline distT="0" distB="0" distL="0" distR="0" wp14:anchorId="6848968C" wp14:editId="43C45672">
                <wp:extent cx="5760000" cy="3293702"/>
                <wp:effectExtent l="19050" t="19050" r="12700" b="21590"/>
                <wp:docPr id="11" name="Gruppieren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60000" cy="3293702"/>
                          <a:chOff x="0" y="0"/>
                          <a:chExt cx="6515100" cy="3726180"/>
                        </a:xfrm>
                      </wpg:grpSpPr>
                      <pic:pic xmlns:pic="http://schemas.openxmlformats.org/drawingml/2006/picture">
                        <pic:nvPicPr>
                          <pic:cNvPr id="12" name="Grafik 12"/>
                          <pic:cNvPicPr>
                            <a:picLocks noChangeAspect="1"/>
                          </pic:cNvPicPr>
                        </pic:nvPicPr>
                        <pic:blipFill rotWithShape="1">
                          <a:blip r:embed="rId10" cstate="print">
                            <a:extLst>
                              <a:ext uri="{28A0092B-C50C-407E-A947-70E740481C1C}">
                                <a14:useLocalDpi xmlns:a14="http://schemas.microsoft.com/office/drawing/2010/main" val="0"/>
                              </a:ext>
                            </a:extLst>
                          </a:blip>
                          <a:srcRect l="7187" t="17857" r="13005" b="17461"/>
                          <a:stretch/>
                        </pic:blipFill>
                        <pic:spPr bwMode="auto">
                          <a:xfrm>
                            <a:off x="0" y="0"/>
                            <a:ext cx="6515100" cy="3726180"/>
                          </a:xfrm>
                          <a:prstGeom prst="rect">
                            <a:avLst/>
                          </a:prstGeom>
                          <a:noFill/>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13" name="Grafik 13"/>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15000" y="76200"/>
                            <a:ext cx="518160" cy="579120"/>
                          </a:xfrm>
                          <a:prstGeom prst="rect">
                            <a:avLst/>
                          </a:prstGeom>
                          <a:noFill/>
                          <a:ln>
                            <a:noFill/>
                          </a:ln>
                        </pic:spPr>
                      </pic:pic>
                    </wpg:wgp>
                  </a:graphicData>
                </a:graphic>
              </wp:inline>
            </w:drawing>
          </mc:Choice>
          <mc:Fallback>
            <w:pict>
              <v:group w14:anchorId="7B3E58C8" id="Gruppieren 11" o:spid="_x0000_s1026" style="width:453.55pt;height:259.35pt;mso-position-horizontal-relative:char;mso-position-vertical-relative:line" coordsize="65151,37261"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kAGyAAZIANkgAyQATJABsgAGSADZIAMkAEyQAbIABkg&#10;A2SADJABMkAGyAAZIANkgAyQATJABsgAGSADZIAMkAEyQAbIABkgA2SADJABMkAGyAAZIANkgAyQ&#10;ATJABsgAGSADZIAMkAEyQAbIABkgA2SADJABMkAGyA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width:65151;height:37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" stroked="t" strokecolor="black [3213]">
                  <v:imagedata r:id="rId12" o:title="" croptop="11703f" cropbottom="11443f" cropleft="4710f" cropright="8523f"/>
                  <v:path arrowok="t"/>
                </v:shape>
                <v:shape id="Grafik 13" o:spid="_x0000_s1028" type="#_x0000_t75" style="position:absolute;left:57150;top:762;width:5181;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">
                  <v:imagedata r:id="rId13" o:title="" chromakey="white"/>
                </v:shape>
                <w10:anchorlock/>
              </v:group>
            </w:pict>
          </mc:Fallback>
        </mc:AlternateContent>
      </w:r>
    </w:p>
    <w:p w14:paraId="64E26B26" w14:textId="77777777" w:rsidR="00A12C80" w:rsidRPr="00A12C80" w:rsidRDefault="00A12C80" w:rsidP="00A12C80">
      <w:pPr>
        <w:spacing w:after="0"/>
        <w:jc w:val="both"/>
        <w:rPr>
          <w:rFonts w:ascii="Arial" w:hAnsi="Arial" w:cs="Arial"/>
          <w:sz w:val="24"/>
          <w:szCs w:val="24"/>
        </w:rPr>
      </w:pPr>
      <w:r w:rsidRPr="00A12C80">
        <w:rPr>
          <w:rFonts w:ascii="Arial" w:hAnsi="Arial" w:cs="Arial"/>
          <w:sz w:val="24"/>
          <w:szCs w:val="24"/>
        </w:rPr>
        <mc:AlternateContent>
          <mc:Choice Requires="wps">
            <w:drawing>
              <wp:anchor distT="0" distB="0" distL="114300" distR="114300" simplePos="0" relativeHeight="251659776" behindDoc="0" locked="0" layoutInCell="1" allowOverlap="1" wp14:anchorId="5E35283B" wp14:editId="385550F3">
                <wp:simplePos x="0" y="0"/>
                <wp:positionH relativeFrom="column">
                  <wp:posOffset>19050</wp:posOffset>
                </wp:positionH>
                <wp:positionV relativeFrom="paragraph">
                  <wp:posOffset>120650</wp:posOffset>
                </wp:positionV>
                <wp:extent cx="447675" cy="209550"/>
                <wp:effectExtent l="19050" t="19050" r="28575" b="19050"/>
                <wp:wrapNone/>
                <wp:docPr id="5" name="Rechteck 5"/>
                <wp:cNvGraphicFramePr/>
                <a:graphic xmlns:a="http://schemas.openxmlformats.org/drawingml/2006/main">
                  <a:graphicData uri="http://schemas.microsoft.com/office/word/2010/wordprocessingShape">
                    <wps:wsp>
                      <wps:cNvSpPr/>
                      <wps:spPr>
                        <a:xfrm>
                          <a:off x="0" y="0"/>
                          <a:ext cx="447675" cy="209550"/>
                        </a:xfrm>
                        <a:prstGeom prst="rect">
                          <a:avLst/>
                        </a:prstGeom>
                        <a:noFill/>
                        <a:ln w="28575"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C7D4EE" id="Rechteck 5" o:spid="_x0000_s1026" style="position:absolute;margin-left:1.5pt;margin-top:9.5pt;width:35.25pt;height:16.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" filled="f" strokecolor="#c00000" strokeweight="2.25pt"/>
            </w:pict>
          </mc:Fallback>
        </mc:AlternateContent>
      </w:r>
    </w:p>
    <w:p w14:paraId="7B5B6FCD" w14:textId="7120D6BD" w:rsidR="000E2C91" w:rsidRPr="00974658" w:rsidRDefault="00A12C80" w:rsidP="00A12C80">
      <w:pPr>
        <w:spacing w:after="0"/>
        <w:jc w:val="both"/>
        <w:rPr>
          <w:rFonts w:ascii="Arial" w:hAnsi="Arial" w:cs="Arial"/>
          <w:sz w:val="24"/>
          <w:szCs w:val="24"/>
        </w:rPr>
      </w:pPr>
      <w:r w:rsidRPr="00A12C80">
        <w:rPr>
          <w:rFonts w:ascii="Arial" w:hAnsi="Arial" w:cs="Arial"/>
          <w:sz w:val="24"/>
          <w:szCs w:val="24"/>
        </w:rPr>
        <w:tab/>
        <w:t xml:space="preserve">   räumlicher Geltungsbereich des Bebauungsplans (Auszug aus RAPIS)</w:t>
      </w:r>
    </w:p>
    <w:sectPr w:rsidR="000E2C91" w:rsidRPr="00974658">
      <w:headerReference w:type="even" r:id="rId14"/>
      <w:headerReference w:type="default" r:id="rId15"/>
      <w:footerReference w:type="even" r:id="rId16"/>
      <w:footerReference w:type="default" r:id="rId17"/>
      <w:headerReference w:type="first" r:id="rId18"/>
      <w:footerReference w:type="first" r:id="rId19"/>
      <w:pgSz w:w="11907" w:h="16840" w:code="9"/>
      <w:pgMar w:top="1418" w:right="1418" w:bottom="1134" w:left="1701" w:header="720" w:footer="720" w:gutter="0"/>
      <w:cols w:space="708"/>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805A1B" w14:textId="77777777" w:rsidR="008853B7" w:rsidRDefault="008853B7" w:rsidP="00C266A4">
      <w:r>
        <w:separator/>
      </w:r>
    </w:p>
  </w:endnote>
  <w:endnote w:type="continuationSeparator" w:id="0">
    <w:p w14:paraId="7107296D" w14:textId="77777777" w:rsidR="008853B7" w:rsidRDefault="008853B7" w:rsidP="00C266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6FDF" w14:textId="77777777" w:rsidR="005C53A8" w:rsidRDefault="005C53A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6FE0" w14:textId="77777777" w:rsidR="005C53A8" w:rsidRDefault="005C53A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6FE2" w14:textId="77777777" w:rsidR="005C53A8" w:rsidRDefault="005C53A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B05CDB" w14:textId="77777777" w:rsidR="008853B7" w:rsidRDefault="008853B7" w:rsidP="00C266A4">
      <w:r>
        <w:separator/>
      </w:r>
    </w:p>
  </w:footnote>
  <w:footnote w:type="continuationSeparator" w:id="0">
    <w:p w14:paraId="041D79DE" w14:textId="77777777" w:rsidR="008853B7" w:rsidRDefault="008853B7" w:rsidP="00C266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6FDA" w14:textId="77777777" w:rsidR="005C53A8" w:rsidRDefault="005C53A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14" w:type="dxa"/>
      <w:tblInd w:w="70" w:type="dxa"/>
      <w:tblLayout w:type="fixed"/>
      <w:tblCellMar>
        <w:left w:w="70" w:type="dxa"/>
        <w:right w:w="70" w:type="dxa"/>
      </w:tblCellMar>
      <w:tblLook w:val="0000" w:firstRow="0" w:lastRow="0" w:firstColumn="0" w:lastColumn="0" w:noHBand="0" w:noVBand="0"/>
    </w:tblPr>
    <w:tblGrid>
      <w:gridCol w:w="9214"/>
    </w:tblGrid>
    <w:tr w:rsidR="005C6CBB" w14:paraId="7B5B6FDD" w14:textId="77777777" w:rsidTr="005C6CBB">
      <w:trPr>
        <w:cantSplit/>
        <w:trHeight w:val="1135"/>
      </w:trPr>
      <w:tc>
        <w:tcPr>
          <w:tcW w:w="9214" w:type="dxa"/>
          <w:vAlign w:val="bottom"/>
        </w:tcPr>
        <w:p w14:paraId="7B5B6FDB" w14:textId="77777777" w:rsidR="005C6CBB" w:rsidRPr="004D7C3E" w:rsidRDefault="000E2C91" w:rsidP="005C6CBB">
          <w:pPr>
            <w:pStyle w:val="berschrift1"/>
            <w:ind w:left="-219"/>
            <w:jc w:val="center"/>
            <w:rPr>
              <w:rFonts w:ascii="Calibri" w:hAnsi="Calibri"/>
              <w:i/>
              <w:noProof/>
              <w:color w:val="00B050"/>
              <w:sz w:val="44"/>
              <w:szCs w:val="44"/>
            </w:rPr>
          </w:pPr>
          <w:r>
            <w:rPr>
              <w:noProof/>
            </w:rPr>
            <w:drawing>
              <wp:inline distT="0" distB="0" distL="0" distR="0" wp14:anchorId="7B5B6FE3" wp14:editId="7B5B6FE4">
                <wp:extent cx="581025" cy="685800"/>
                <wp:effectExtent l="0" t="0" r="9525" b="0"/>
                <wp:docPr id="1" name="Bild 1" descr="Logo Borsdo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Borsdor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1025" cy="685800"/>
                        </a:xfrm>
                        <a:prstGeom prst="rect">
                          <a:avLst/>
                        </a:prstGeom>
                        <a:noFill/>
                        <a:ln>
                          <a:noFill/>
                        </a:ln>
                      </pic:spPr>
                    </pic:pic>
                  </a:graphicData>
                </a:graphic>
              </wp:inline>
            </w:drawing>
          </w:r>
        </w:p>
        <w:p w14:paraId="7B5B6FDC" w14:textId="77777777" w:rsidR="005C6CBB" w:rsidRPr="003C10F8" w:rsidRDefault="005C6CBB" w:rsidP="005C6CBB">
          <w:pPr>
            <w:pStyle w:val="berschrift1"/>
            <w:ind w:left="-219"/>
            <w:jc w:val="center"/>
            <w:rPr>
              <w:b/>
              <w:bCs/>
              <w:sz w:val="22"/>
              <w:szCs w:val="22"/>
            </w:rPr>
          </w:pPr>
          <w:r w:rsidRPr="00DE2B30">
            <w:rPr>
              <w:rFonts w:ascii="Calibri" w:hAnsi="Calibri"/>
              <w:noProof/>
              <w:color w:val="00B050"/>
              <w:sz w:val="44"/>
              <w:szCs w:val="44"/>
            </w:rPr>
            <w:t>GEMEINDE</w:t>
          </w:r>
          <w:r>
            <w:rPr>
              <w:rFonts w:ascii="Calibri" w:hAnsi="Calibri"/>
              <w:noProof/>
              <w:color w:val="00B050"/>
              <w:sz w:val="44"/>
              <w:szCs w:val="44"/>
            </w:rPr>
            <w:t xml:space="preserve"> </w:t>
          </w:r>
          <w:r w:rsidRPr="00DE2B30">
            <w:rPr>
              <w:rFonts w:ascii="Calibri" w:hAnsi="Calibri"/>
              <w:noProof/>
              <w:color w:val="00B050"/>
              <w:sz w:val="44"/>
              <w:szCs w:val="44"/>
            </w:rPr>
            <w:t>BORSDORF</w:t>
          </w:r>
        </w:p>
      </w:tc>
    </w:tr>
  </w:tbl>
  <w:p w14:paraId="7B5B6FDE" w14:textId="77777777" w:rsidR="005C6CBB" w:rsidRPr="00C266A4" w:rsidRDefault="000E2C91" w:rsidP="00C266A4">
    <w:pPr>
      <w:pStyle w:val="Kopfzeile"/>
      <w:ind w:right="360"/>
      <w:rPr>
        <w:u w:val="single"/>
      </w:rPr>
    </w:pPr>
    <w:r>
      <w:rPr>
        <w:b/>
        <w:noProof/>
      </w:rPr>
      <mc:AlternateContent>
        <mc:Choice Requires="wps">
          <w:drawing>
            <wp:anchor distT="0" distB="0" distL="114300" distR="114300" simplePos="0" relativeHeight="251657728" behindDoc="0" locked="0" layoutInCell="1" allowOverlap="1" wp14:anchorId="7B5B6FE5" wp14:editId="7B5B6FE6">
              <wp:simplePos x="0" y="0"/>
              <wp:positionH relativeFrom="column">
                <wp:posOffset>0</wp:posOffset>
              </wp:positionH>
              <wp:positionV relativeFrom="paragraph">
                <wp:posOffset>22860</wp:posOffset>
              </wp:positionV>
              <wp:extent cx="5752465" cy="635"/>
              <wp:effectExtent l="9525" t="13335" r="10160" b="14605"/>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52465" cy="635"/>
                      </a:xfrm>
                      <a:prstGeom prst="straightConnector1">
                        <a:avLst/>
                      </a:prstGeom>
                      <a:noFill/>
                      <a:ln w="190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F5B0C9" id="_x0000_t32" coordsize="21600,21600" o:spt="32" o:oned="t" path="m,l21600,21600e" filled="f">
              <v:path arrowok="t" fillok="f" o:connecttype="none"/>
              <o:lock v:ext="edit" shapetype="t"/>
            </v:shapetype>
            <v:shape id="AutoShape 1" o:spid="_x0000_s1026" type="#_x0000_t32" style="position:absolute;margin-left:0;margin-top:1.8pt;width:452.95pt;height:.05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" strokecolor="#00b05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B6FE1" w14:textId="77777777" w:rsidR="005C53A8" w:rsidRDefault="005C53A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5F420E"/>
    <w:multiLevelType w:val="hybridMultilevel"/>
    <w:tmpl w:val="EF4CC252"/>
    <w:lvl w:ilvl="0" w:tplc="5A0E3446">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8"/>
  <w:autoHyphenation/>
  <w:hyphenationZone w:val="425"/>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AA"/>
    <w:rsid w:val="00020D2E"/>
    <w:rsid w:val="00085086"/>
    <w:rsid w:val="000E2C91"/>
    <w:rsid w:val="00290BAA"/>
    <w:rsid w:val="00311527"/>
    <w:rsid w:val="004025F6"/>
    <w:rsid w:val="004F0F35"/>
    <w:rsid w:val="00567431"/>
    <w:rsid w:val="0057527F"/>
    <w:rsid w:val="005C53A8"/>
    <w:rsid w:val="005C6CBB"/>
    <w:rsid w:val="00607682"/>
    <w:rsid w:val="00693ACF"/>
    <w:rsid w:val="006B6175"/>
    <w:rsid w:val="007F1CA2"/>
    <w:rsid w:val="008853B7"/>
    <w:rsid w:val="008E2F59"/>
    <w:rsid w:val="00970012"/>
    <w:rsid w:val="00974658"/>
    <w:rsid w:val="009F15B3"/>
    <w:rsid w:val="00A12C80"/>
    <w:rsid w:val="00A30127"/>
    <w:rsid w:val="00A90663"/>
    <w:rsid w:val="00BC582D"/>
    <w:rsid w:val="00C266A4"/>
    <w:rsid w:val="00CC50E9"/>
    <w:rsid w:val="00D20C5F"/>
    <w:rsid w:val="00D368E3"/>
    <w:rsid w:val="00E20D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5B6FA0"/>
  <w15:docId w15:val="{9E4FEBBD-6FD6-4776-8AC6-8A4F2FD16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90BAA"/>
    <w:pPr>
      <w:spacing w:after="160" w:line="259"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qFormat/>
    <w:pPr>
      <w:keepNext/>
      <w:spacing w:after="0" w:line="240" w:lineRule="auto"/>
      <w:outlineLvl w:val="0"/>
    </w:pPr>
    <w:rPr>
      <w:rFonts w:ascii="Times New Roman" w:eastAsia="Times New Roman" w:hAnsi="Times New Roman" w:cs="Times New Roman"/>
      <w:sz w:val="32"/>
      <w:szCs w:val="24"/>
      <w:lang w:eastAsia="de-D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266A4"/>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KopfzeileZchn">
    <w:name w:val="Kopfzeile Zchn"/>
    <w:basedOn w:val="Absatz-Standardschriftart"/>
    <w:link w:val="Kopfzeile"/>
    <w:uiPriority w:val="99"/>
    <w:rsid w:val="00C266A4"/>
    <w:rPr>
      <w:sz w:val="24"/>
      <w:szCs w:val="24"/>
    </w:rPr>
  </w:style>
  <w:style w:type="paragraph" w:styleId="Fuzeile">
    <w:name w:val="footer"/>
    <w:basedOn w:val="Standard"/>
    <w:link w:val="FuzeileZchn"/>
    <w:uiPriority w:val="99"/>
    <w:unhideWhenUsed/>
    <w:rsid w:val="00C266A4"/>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uiPriority w:val="99"/>
    <w:rsid w:val="00C266A4"/>
    <w:rPr>
      <w:sz w:val="24"/>
      <w:szCs w:val="24"/>
    </w:rPr>
  </w:style>
  <w:style w:type="paragraph" w:styleId="Sprechblasentext">
    <w:name w:val="Balloon Text"/>
    <w:basedOn w:val="Standard"/>
    <w:link w:val="SprechblasentextZchn"/>
    <w:uiPriority w:val="99"/>
    <w:semiHidden/>
    <w:unhideWhenUsed/>
    <w:rsid w:val="00A90663"/>
    <w:pPr>
      <w:spacing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semiHidden/>
    <w:rsid w:val="00A90663"/>
    <w:rPr>
      <w:rFonts w:ascii="Tahoma" w:hAnsi="Tahoma" w:cs="Tahoma"/>
      <w:sz w:val="16"/>
      <w:szCs w:val="16"/>
    </w:rPr>
  </w:style>
  <w:style w:type="character" w:styleId="Hyperlink">
    <w:name w:val="Hyperlink"/>
    <w:basedOn w:val="Absatz-Standardschriftart"/>
    <w:uiPriority w:val="99"/>
    <w:unhideWhenUsed/>
    <w:rsid w:val="00970012"/>
    <w:rPr>
      <w:color w:val="0000FF" w:themeColor="hyperlink"/>
      <w:u w:val="single"/>
    </w:rPr>
  </w:style>
  <w:style w:type="character" w:styleId="NichtaufgelsteErwhnung">
    <w:name w:val="Unresolved Mention"/>
    <w:basedOn w:val="Absatz-Standardschriftart"/>
    <w:uiPriority w:val="99"/>
    <w:semiHidden/>
    <w:unhideWhenUsed/>
    <w:rsid w:val="00970012"/>
    <w:rPr>
      <w:color w:val="605E5C"/>
      <w:shd w:val="clear" w:color="auto" w:fill="E1DFDD"/>
    </w:rPr>
  </w:style>
  <w:style w:type="character" w:styleId="BesuchterLink">
    <w:name w:val="FollowedHyperlink"/>
    <w:basedOn w:val="Absatz-Standardschriftart"/>
    <w:uiPriority w:val="99"/>
    <w:semiHidden/>
    <w:unhideWhenUsed/>
    <w:rsid w:val="0097001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467996">
      <w:bodyDiv w:val="1"/>
      <w:marLeft w:val="0"/>
      <w:marRight w:val="0"/>
      <w:marTop w:val="0"/>
      <w:marBottom w:val="0"/>
      <w:divBdr>
        <w:top w:val="none" w:sz="0" w:space="0" w:color="auto"/>
        <w:left w:val="none" w:sz="0" w:space="0" w:color="auto"/>
        <w:bottom w:val="none" w:sz="0" w:space="0" w:color="auto"/>
        <w:right w:val="none" w:sz="0" w:space="0" w:color="auto"/>
      </w:divBdr>
    </w:div>
    <w:div w:id="131360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k-landschaftsarchitekten.de/beteiligungen.html" TargetMode="Externa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orsdorf-sachsen.de/beteiligungsportal/" TargetMode="External"/><Relationship Id="rId12" Type="http://schemas.openxmlformats.org/officeDocument/2006/relationships/image" Target="media/image3.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1.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bauleitplanung.sachsen.de"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http://bors-vis1:8080/vis/20C2935E-CD59-4239-AA63-40AAF48207C9/webdav/92793/2.Seit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2.Seite.dotx</Template>
  <TotalTime>0</TotalTime>
  <Pages>3</Pages>
  <Words>611</Words>
  <Characters>3852</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Erhalt eines Handy´s zum 2</vt:lpstr>
    </vt:vector>
  </TitlesOfParts>
  <Company>Gemeinde Borsdorf</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Erhalt eines Handy´s zum 2</dc:title>
  <dc:creator>Marcus Planert</dc:creator>
  <cp:lastModifiedBy>Marcus Planert</cp:lastModifiedBy>
  <cp:revision>3</cp:revision>
  <cp:lastPrinted>2020-12-22T14:17:00Z</cp:lastPrinted>
  <dcterms:created xsi:type="dcterms:W3CDTF">2021-07-27T09:02:00Z</dcterms:created>
  <dcterms:modified xsi:type="dcterms:W3CDTF">2021-07-27T09:24:00Z</dcterms:modified>
</cp:coreProperties>
</file>